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Default Extension="svg" ContentType="image/svg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right" w:tblpY="-2529"/>
        <w:tblW w:w="4851" w:type="dxa"/>
        <w:tblLayout w:type="fixed"/>
        <w:tblCellMar>
          <w:left w:w="115" w:type="dxa"/>
          <w:right w:w="115" w:type="dxa"/>
        </w:tblCellMar>
        <w:tblLook w:val="0600"/>
      </w:tblPr>
      <w:tblGrid>
        <w:gridCol w:w="518"/>
        <w:gridCol w:w="4333"/>
      </w:tblGrid>
      <w:tr w:rsidR="007417E6" w:rsidTr="00577708">
        <w:trPr>
          <w:trHeight w:val="511"/>
        </w:trPr>
        <w:tc>
          <w:tcPr>
            <w:tcW w:w="518" w:type="dxa"/>
            <w:hideMark/>
          </w:tcPr>
          <w:p w:rsidR="007417E6" w:rsidRDefault="007417E6" w:rsidP="007417E6">
            <w:pPr>
              <w:pStyle w:val="Header"/>
              <w:spacing w:line="276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4950" cy="234950"/>
                  <wp:effectExtent l="0" t="0" r="0" b="0"/>
                  <wp:docPr id="38" name="Graphic 38" descr="Ho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Home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  <w:hideMark/>
          </w:tcPr>
          <w:p w:rsidR="007417E6" w:rsidRPr="00577708" w:rsidRDefault="007417E6" w:rsidP="00577708">
            <w:pPr>
              <w:pStyle w:val="Header"/>
              <w:spacing w:after="240" w:line="276" w:lineRule="auto"/>
              <w:rPr>
                <w:b w:val="0"/>
                <w:sz w:val="24"/>
              </w:rPr>
            </w:pPr>
            <w:r>
              <w:rPr>
                <w:sz w:val="24"/>
              </w:rPr>
              <w:t xml:space="preserve">Location: </w:t>
            </w:r>
            <w:r w:rsidR="00E27B69">
              <w:rPr>
                <w:b w:val="0"/>
                <w:sz w:val="24"/>
              </w:rPr>
              <w:t xml:space="preserve">Mohican </w:t>
            </w:r>
            <w:r w:rsidR="00BD2380">
              <w:rPr>
                <w:b w:val="0"/>
                <w:sz w:val="24"/>
              </w:rPr>
              <w:t>State</w:t>
            </w:r>
            <w:r w:rsidR="00E27B69">
              <w:rPr>
                <w:b w:val="0"/>
                <w:sz w:val="24"/>
              </w:rPr>
              <w:t xml:space="preserve"> Park Lodge</w:t>
            </w:r>
            <w:r w:rsidR="00BD2380">
              <w:rPr>
                <w:b w:val="0"/>
                <w:sz w:val="24"/>
              </w:rPr>
              <w:t xml:space="preserve"> &amp; Conference </w:t>
            </w:r>
            <w:proofErr w:type="spellStart"/>
            <w:r w:rsidR="00BD2380">
              <w:rPr>
                <w:b w:val="0"/>
                <w:sz w:val="24"/>
              </w:rPr>
              <w:t>Center</w:t>
            </w:r>
            <w:proofErr w:type="spellEnd"/>
            <w:r w:rsidR="00BD2380">
              <w:rPr>
                <w:b w:val="0"/>
                <w:sz w:val="24"/>
              </w:rPr>
              <w:t xml:space="preserve">, </w:t>
            </w:r>
            <w:r w:rsidR="008253C2">
              <w:rPr>
                <w:b w:val="0"/>
                <w:sz w:val="24"/>
              </w:rPr>
              <w:t>Perrysville, Ohio</w:t>
            </w:r>
          </w:p>
        </w:tc>
      </w:tr>
      <w:tr w:rsidR="007417E6" w:rsidTr="00577708">
        <w:trPr>
          <w:trHeight w:val="511"/>
        </w:trPr>
        <w:tc>
          <w:tcPr>
            <w:tcW w:w="518" w:type="dxa"/>
          </w:tcPr>
          <w:p w:rsidR="007417E6" w:rsidRDefault="007417E6" w:rsidP="007417E6">
            <w:pPr>
              <w:pStyle w:val="Header"/>
              <w:spacing w:line="276" w:lineRule="auto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5430" cy="265430"/>
                  <wp:effectExtent l="0" t="0" r="1270" b="1270"/>
                  <wp:docPr id="37" name="Graphic 37" descr="Daily Calend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Daily Calendar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7E6" w:rsidRDefault="007417E6" w:rsidP="007417E6">
            <w:pPr>
              <w:pStyle w:val="Header"/>
              <w:spacing w:line="276" w:lineRule="auto"/>
            </w:pPr>
          </w:p>
        </w:tc>
        <w:tc>
          <w:tcPr>
            <w:tcW w:w="4333" w:type="dxa"/>
            <w:hideMark/>
          </w:tcPr>
          <w:p w:rsidR="007417E6" w:rsidRDefault="007417E6" w:rsidP="007417E6">
            <w:pPr>
              <w:pStyle w:val="Header"/>
              <w:spacing w:after="100" w:afterAutospacing="1" w:line="276" w:lineRule="auto"/>
              <w:rPr>
                <w:sz w:val="24"/>
              </w:rPr>
            </w:pPr>
            <w:r>
              <w:rPr>
                <w:sz w:val="24"/>
              </w:rPr>
              <w:t>Date</w:t>
            </w:r>
            <w:r w:rsidR="00D56961">
              <w:rPr>
                <w:sz w:val="24"/>
              </w:rPr>
              <w:t>s</w:t>
            </w:r>
            <w:r>
              <w:rPr>
                <w:sz w:val="24"/>
              </w:rPr>
              <w:t xml:space="preserve">: </w:t>
            </w:r>
            <w:r w:rsidR="008253C2" w:rsidRPr="00B42BC6">
              <w:rPr>
                <w:b w:val="0"/>
                <w:sz w:val="24"/>
              </w:rPr>
              <w:t>Friday,</w:t>
            </w:r>
            <w:r w:rsidR="008253C2">
              <w:rPr>
                <w:sz w:val="24"/>
              </w:rPr>
              <w:t xml:space="preserve"> </w:t>
            </w:r>
            <w:r w:rsidR="008253C2">
              <w:rPr>
                <w:b w:val="0"/>
                <w:sz w:val="24"/>
              </w:rPr>
              <w:t>May 1- Sunday, May 3, 2020</w:t>
            </w:r>
          </w:p>
        </w:tc>
      </w:tr>
      <w:tr w:rsidR="007417E6" w:rsidTr="00577708">
        <w:trPr>
          <w:trHeight w:val="511"/>
        </w:trPr>
        <w:tc>
          <w:tcPr>
            <w:tcW w:w="518" w:type="dxa"/>
            <w:hideMark/>
          </w:tcPr>
          <w:p w:rsidR="007417E6" w:rsidRDefault="007417E6" w:rsidP="007417E6">
            <w:pPr>
              <w:pStyle w:val="Header"/>
              <w:spacing w:line="276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0505" cy="230505"/>
                  <wp:effectExtent l="0" t="0" r="0" b="0"/>
                  <wp:docPr id="36" name="Graphic 36" descr="Stopwat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Stopwatch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  <w:hideMark/>
          </w:tcPr>
          <w:p w:rsidR="007417E6" w:rsidRDefault="007417E6" w:rsidP="007417E6">
            <w:pPr>
              <w:pStyle w:val="Header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Registration: </w:t>
            </w:r>
            <w:r>
              <w:rPr>
                <w:b w:val="0"/>
                <w:sz w:val="24"/>
              </w:rPr>
              <w:t xml:space="preserve">Deadline </w:t>
            </w:r>
            <w:r w:rsidR="006A5770">
              <w:rPr>
                <w:b w:val="0"/>
                <w:sz w:val="24"/>
              </w:rPr>
              <w:t>April 10</w:t>
            </w:r>
            <w:r>
              <w:rPr>
                <w:b w:val="0"/>
                <w:sz w:val="24"/>
              </w:rPr>
              <w:t xml:space="preserve">. </w:t>
            </w:r>
            <w:r w:rsidR="00F84D9B">
              <w:rPr>
                <w:b w:val="0"/>
                <w:sz w:val="24"/>
              </w:rPr>
              <w:t>$30</w:t>
            </w:r>
            <w:r w:rsidR="005F7E65">
              <w:rPr>
                <w:b w:val="0"/>
                <w:sz w:val="24"/>
              </w:rPr>
              <w:t xml:space="preserve"> registration fee</w:t>
            </w:r>
            <w:r>
              <w:rPr>
                <w:b w:val="0"/>
                <w:sz w:val="24"/>
              </w:rPr>
              <w:t>.</w:t>
            </w:r>
          </w:p>
        </w:tc>
      </w:tr>
    </w:tbl>
    <w:p w:rsidR="00B42BC6" w:rsidRDefault="00B42BC6" w:rsidP="00A12143">
      <w:pPr>
        <w:pStyle w:val="Heading1"/>
      </w:pPr>
      <w:r>
        <w:rPr>
          <w:noProof/>
          <w:color w:val="FFFFFF" w:themeColor="background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-1217930</wp:posOffset>
            </wp:positionV>
            <wp:extent cx="1497330" cy="731520"/>
            <wp:effectExtent l="19050" t="0" r="7620" b="0"/>
            <wp:wrapThrough wrapText="bothSides">
              <wp:wrapPolygon edited="0">
                <wp:start x="20061" y="0"/>
                <wp:lineTo x="2473" y="6188"/>
                <wp:lineTo x="2473" y="9563"/>
                <wp:lineTo x="3298" y="12938"/>
                <wp:lineTo x="4947" y="18000"/>
                <wp:lineTo x="550" y="19125"/>
                <wp:lineTo x="-275" y="20813"/>
                <wp:lineTo x="16489" y="20813"/>
                <wp:lineTo x="16763" y="20813"/>
                <wp:lineTo x="16763" y="18563"/>
                <wp:lineTo x="17863" y="18000"/>
                <wp:lineTo x="21160" y="11250"/>
                <wp:lineTo x="21435" y="9000"/>
                <wp:lineTo x="21710" y="5063"/>
                <wp:lineTo x="21710" y="0"/>
                <wp:lineTo x="20061" y="0"/>
              </wp:wrapPolygon>
            </wp:wrapThrough>
            <wp:docPr id="12" name="Picture 13" descr="C:\Users\gchicotel\AppData\Local\Microsoft\Windows\INetCache\Content.Word\Northeast Ohio Tagline BLACK P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chicotel\AppData\Local\Microsoft\Windows\INetCache\Content.Word\Northeast Ohio Tagline BLACK PM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-2194560</wp:posOffset>
            </wp:positionV>
            <wp:extent cx="1776095" cy="10896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umbus Tagline BLACK PMS 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260" w:rsidRPr="00FE3951" w:rsidRDefault="009237E5" w:rsidP="00A12143">
      <w:pPr>
        <w:pStyle w:val="Heading1"/>
        <w:rPr>
          <w:rFonts w:ascii="Corbel" w:hAnsi="Corbel"/>
          <w:sz w:val="36"/>
          <w:lang w:val="en-GB"/>
        </w:rPr>
      </w:pPr>
      <w:r>
        <w:t>A Journey of Courage and Hope</w:t>
      </w:r>
      <w:r w:rsidR="008143F0">
        <w:t xml:space="preserve"> Retreat</w:t>
      </w:r>
    </w:p>
    <w:p w:rsidR="009237E5" w:rsidRPr="00B76BF9" w:rsidRDefault="009237E5" w:rsidP="00B76BF9">
      <w:pPr>
        <w:pStyle w:val="ListNumber"/>
        <w:numPr>
          <w:ilvl w:val="0"/>
          <w:numId w:val="0"/>
        </w:numPr>
        <w:spacing w:after="0"/>
        <w:ind w:left="173"/>
        <w:rPr>
          <w:sz w:val="22"/>
          <w:szCs w:val="22"/>
        </w:rPr>
      </w:pPr>
      <w:r w:rsidRPr="00B76BF9">
        <w:rPr>
          <w:sz w:val="22"/>
          <w:szCs w:val="22"/>
        </w:rPr>
        <w:t>Confronting MBC can be a challenging undertaking. Deal</w:t>
      </w:r>
      <w:r w:rsidR="00D725C3">
        <w:rPr>
          <w:sz w:val="22"/>
          <w:szCs w:val="22"/>
        </w:rPr>
        <w:t>ing with the chronic nature of S</w:t>
      </w:r>
      <w:r w:rsidRPr="00B76BF9">
        <w:rPr>
          <w:sz w:val="22"/>
          <w:szCs w:val="22"/>
        </w:rPr>
        <w:t xml:space="preserve">tage IV breast cancer requires endurance, hope, support, and sharing. This weekend is an opportunity for women and </w:t>
      </w:r>
      <w:r w:rsidR="007D632F">
        <w:rPr>
          <w:sz w:val="22"/>
          <w:szCs w:val="22"/>
        </w:rPr>
        <w:t>their spouse</w:t>
      </w:r>
      <w:r w:rsidR="00160D72">
        <w:rPr>
          <w:sz w:val="22"/>
          <w:szCs w:val="22"/>
        </w:rPr>
        <w:t xml:space="preserve">, </w:t>
      </w:r>
      <w:r w:rsidR="007D632F">
        <w:rPr>
          <w:sz w:val="22"/>
          <w:szCs w:val="22"/>
        </w:rPr>
        <w:t>partner</w:t>
      </w:r>
      <w:r w:rsidR="00160D72">
        <w:rPr>
          <w:sz w:val="22"/>
          <w:szCs w:val="22"/>
        </w:rPr>
        <w:t>, sister, daughter, friend or caregiver</w:t>
      </w:r>
      <w:r w:rsidRPr="00B76BF9">
        <w:rPr>
          <w:sz w:val="22"/>
          <w:szCs w:val="22"/>
        </w:rPr>
        <w:t xml:space="preserve"> to retreat from the routines of treatment and daily life and experience a program of individual and mutual healing and renewal. The retreat is a time for respite, reflection and sharing. Women with MBC and their guests will:</w:t>
      </w:r>
    </w:p>
    <w:p w:rsidR="009237E5" w:rsidRPr="00B76BF9" w:rsidRDefault="009237E5" w:rsidP="00B76BF9">
      <w:pPr>
        <w:pStyle w:val="ListNumber"/>
        <w:numPr>
          <w:ilvl w:val="0"/>
          <w:numId w:val="46"/>
        </w:numPr>
        <w:spacing w:after="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 xml:space="preserve">Identify the issues that patients and </w:t>
      </w:r>
      <w:r w:rsidR="007D632F">
        <w:rPr>
          <w:sz w:val="22"/>
          <w:szCs w:val="22"/>
        </w:rPr>
        <w:t>their partners</w:t>
      </w:r>
      <w:r w:rsidRPr="00B76BF9">
        <w:rPr>
          <w:sz w:val="22"/>
          <w:szCs w:val="22"/>
        </w:rPr>
        <w:t xml:space="preserve"> face in dealing with metastatic breast cancer</w:t>
      </w:r>
    </w:p>
    <w:p w:rsidR="009237E5" w:rsidRPr="00B76BF9" w:rsidRDefault="009237E5" w:rsidP="00B76BF9">
      <w:pPr>
        <w:pStyle w:val="ListNumber"/>
        <w:numPr>
          <w:ilvl w:val="0"/>
          <w:numId w:val="46"/>
        </w:numPr>
        <w:spacing w:after="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>Discuss issues relating t</w:t>
      </w:r>
      <w:r w:rsidR="00D725C3">
        <w:rPr>
          <w:sz w:val="22"/>
          <w:szCs w:val="22"/>
        </w:rPr>
        <w:t>o the caregiver role or spouse/</w:t>
      </w:r>
      <w:r w:rsidRPr="00B76BF9">
        <w:rPr>
          <w:sz w:val="22"/>
          <w:szCs w:val="22"/>
        </w:rPr>
        <w:t>partner role</w:t>
      </w:r>
    </w:p>
    <w:p w:rsidR="009237E5" w:rsidRPr="00B76BF9" w:rsidRDefault="009237E5" w:rsidP="00B76BF9">
      <w:pPr>
        <w:pStyle w:val="ListNumber"/>
        <w:numPr>
          <w:ilvl w:val="0"/>
          <w:numId w:val="46"/>
        </w:numPr>
        <w:spacing w:after="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 xml:space="preserve">Share strength and resources </w:t>
      </w:r>
    </w:p>
    <w:p w:rsidR="009237E5" w:rsidRPr="00B76BF9" w:rsidRDefault="009237E5" w:rsidP="00B76BF9">
      <w:pPr>
        <w:pStyle w:val="ListNumber"/>
        <w:numPr>
          <w:ilvl w:val="0"/>
          <w:numId w:val="46"/>
        </w:numPr>
        <w:spacing w:after="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>Connect with others dealing with MBC as a means of finding strength and information</w:t>
      </w:r>
    </w:p>
    <w:p w:rsidR="009237E5" w:rsidRPr="00B76BF9" w:rsidRDefault="009237E5" w:rsidP="00B76BF9">
      <w:pPr>
        <w:pStyle w:val="ListNumber"/>
        <w:numPr>
          <w:ilvl w:val="0"/>
          <w:numId w:val="46"/>
        </w:numPr>
        <w:spacing w:after="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 xml:space="preserve">Obtain medical information on treatment and clinical trials </w:t>
      </w:r>
    </w:p>
    <w:p w:rsidR="009237E5" w:rsidRPr="00B76BF9" w:rsidRDefault="009237E5" w:rsidP="00B76BF9">
      <w:pPr>
        <w:pStyle w:val="ListNumber"/>
        <w:numPr>
          <w:ilvl w:val="0"/>
          <w:numId w:val="46"/>
        </w:numPr>
        <w:spacing w:after="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>Share the meaning and spirituality of the journey with cancer</w:t>
      </w:r>
    </w:p>
    <w:p w:rsidR="00FE3951" w:rsidRPr="00B76BF9" w:rsidRDefault="009237E5" w:rsidP="00FF2135">
      <w:pPr>
        <w:pStyle w:val="ListNumber"/>
        <w:numPr>
          <w:ilvl w:val="0"/>
          <w:numId w:val="46"/>
        </w:numPr>
        <w:spacing w:after="360" w:line="240" w:lineRule="auto"/>
        <w:rPr>
          <w:sz w:val="22"/>
          <w:szCs w:val="22"/>
        </w:rPr>
      </w:pPr>
      <w:r w:rsidRPr="00B76BF9">
        <w:rPr>
          <w:sz w:val="22"/>
          <w:szCs w:val="22"/>
        </w:rPr>
        <w:t>Contemplate the cancer journey through metaphor and story</w:t>
      </w:r>
    </w:p>
    <w:tbl>
      <w:tblPr>
        <w:tblStyle w:val="ListTable2Accent3"/>
        <w:tblW w:w="4879" w:type="pct"/>
        <w:tblLook w:val="0600"/>
      </w:tblPr>
      <w:tblGrid>
        <w:gridCol w:w="2871"/>
        <w:gridCol w:w="7176"/>
      </w:tblGrid>
      <w:tr w:rsidR="009237E5" w:rsidRPr="00B90AC6" w:rsidTr="00B76BF9">
        <w:trPr>
          <w:trHeight w:val="223"/>
        </w:trPr>
        <w:tc>
          <w:tcPr>
            <w:tcW w:w="1429" w:type="pct"/>
            <w:shd w:val="clear" w:color="auto" w:fill="C7E4DB" w:themeFill="accent3" w:themeFillTint="66"/>
          </w:tcPr>
          <w:p w:rsidR="009237E5" w:rsidRPr="00B90AC6" w:rsidRDefault="009237E5" w:rsidP="00B90AC6">
            <w:pPr>
              <w:pStyle w:val="Tableheading"/>
              <w:spacing w:after="0"/>
              <w:jc w:val="left"/>
              <w:rPr>
                <w:sz w:val="22"/>
              </w:rPr>
            </w:pPr>
            <w:r w:rsidRPr="00B90AC6">
              <w:rPr>
                <w:sz w:val="22"/>
              </w:rPr>
              <w:t>FRIDAY</w:t>
            </w:r>
            <w:r w:rsidR="00FF2135">
              <w:rPr>
                <w:sz w:val="22"/>
              </w:rPr>
              <w:t xml:space="preserve">, </w:t>
            </w:r>
            <w:r w:rsidR="009B75DE">
              <w:rPr>
                <w:sz w:val="22"/>
              </w:rPr>
              <w:t>May 1</w:t>
            </w:r>
          </w:p>
        </w:tc>
        <w:tc>
          <w:tcPr>
            <w:tcW w:w="3571" w:type="pct"/>
            <w:shd w:val="clear" w:color="auto" w:fill="C7E4DB" w:themeFill="accent3" w:themeFillTint="66"/>
          </w:tcPr>
          <w:p w:rsidR="009237E5" w:rsidRPr="00B90AC6" w:rsidRDefault="009237E5" w:rsidP="00B90AC6">
            <w:pPr>
              <w:pStyle w:val="Tableheading"/>
              <w:spacing w:after="0"/>
              <w:rPr>
                <w:sz w:val="22"/>
              </w:rPr>
            </w:pPr>
          </w:p>
        </w:tc>
      </w:tr>
      <w:tr w:rsidR="009237E5" w:rsidRPr="00B90AC6" w:rsidTr="00B76BF9">
        <w:trPr>
          <w:trHeight w:val="223"/>
        </w:trPr>
        <w:tc>
          <w:tcPr>
            <w:tcW w:w="1429" w:type="pct"/>
          </w:tcPr>
          <w:p w:rsidR="009237E5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4:00-</w:t>
            </w:r>
            <w:r w:rsidR="009237E5" w:rsidRPr="00B90AC6">
              <w:rPr>
                <w:sz w:val="22"/>
              </w:rPr>
              <w:t>6:00 p.m.</w:t>
            </w:r>
          </w:p>
        </w:tc>
        <w:tc>
          <w:tcPr>
            <w:tcW w:w="3571" w:type="pct"/>
          </w:tcPr>
          <w:p w:rsidR="009237E5" w:rsidRPr="00B90AC6" w:rsidRDefault="009237E5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Check-in and free time</w:t>
            </w:r>
          </w:p>
        </w:tc>
      </w:tr>
      <w:tr w:rsidR="009237E5" w:rsidRPr="00B90AC6" w:rsidTr="00B76BF9">
        <w:trPr>
          <w:trHeight w:val="223"/>
        </w:trPr>
        <w:tc>
          <w:tcPr>
            <w:tcW w:w="1429" w:type="pct"/>
          </w:tcPr>
          <w:p w:rsidR="009237E5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6:00-</w:t>
            </w:r>
            <w:r w:rsidR="009237E5" w:rsidRPr="00B90AC6">
              <w:rPr>
                <w:sz w:val="22"/>
              </w:rPr>
              <w:t>7:00 p.m.</w:t>
            </w:r>
          </w:p>
        </w:tc>
        <w:tc>
          <w:tcPr>
            <w:tcW w:w="3571" w:type="pct"/>
          </w:tcPr>
          <w:p w:rsidR="009237E5" w:rsidRPr="00B90AC6" w:rsidRDefault="009237E5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Dinner</w:t>
            </w:r>
          </w:p>
        </w:tc>
      </w:tr>
      <w:tr w:rsidR="009237E5" w:rsidRPr="00B90AC6" w:rsidTr="00B76BF9">
        <w:trPr>
          <w:trHeight w:val="223"/>
        </w:trPr>
        <w:tc>
          <w:tcPr>
            <w:tcW w:w="1429" w:type="pct"/>
          </w:tcPr>
          <w:p w:rsidR="009237E5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7:00-</w:t>
            </w:r>
            <w:r w:rsidR="009237E5" w:rsidRPr="00B90AC6">
              <w:rPr>
                <w:sz w:val="22"/>
              </w:rPr>
              <w:t>8:30 p.m</w:t>
            </w:r>
            <w:r w:rsidR="00D56961">
              <w:rPr>
                <w:sz w:val="22"/>
              </w:rPr>
              <w:t>.</w:t>
            </w:r>
          </w:p>
        </w:tc>
        <w:tc>
          <w:tcPr>
            <w:tcW w:w="3571" w:type="pct"/>
          </w:tcPr>
          <w:p w:rsidR="009237E5" w:rsidRPr="00B90AC6" w:rsidRDefault="009237E5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Opening session</w:t>
            </w:r>
          </w:p>
        </w:tc>
      </w:tr>
      <w:tr w:rsidR="009237E5" w:rsidRPr="00B90AC6" w:rsidTr="00B76BF9">
        <w:trPr>
          <w:trHeight w:val="223"/>
        </w:trPr>
        <w:tc>
          <w:tcPr>
            <w:tcW w:w="1429" w:type="pct"/>
            <w:shd w:val="clear" w:color="auto" w:fill="C7E4DB" w:themeFill="accent3" w:themeFillTint="66"/>
          </w:tcPr>
          <w:p w:rsidR="009237E5" w:rsidRPr="00B90AC6" w:rsidRDefault="009237E5" w:rsidP="00B90AC6">
            <w:pPr>
              <w:pStyle w:val="Tableheading"/>
              <w:spacing w:after="0"/>
              <w:jc w:val="left"/>
              <w:rPr>
                <w:sz w:val="22"/>
              </w:rPr>
            </w:pPr>
            <w:r w:rsidRPr="00B90AC6">
              <w:rPr>
                <w:sz w:val="22"/>
              </w:rPr>
              <w:t>SATURDAY</w:t>
            </w:r>
            <w:r w:rsidR="00B54CB8">
              <w:rPr>
                <w:sz w:val="22"/>
              </w:rPr>
              <w:t xml:space="preserve">, </w:t>
            </w:r>
            <w:r w:rsidR="009B75DE">
              <w:rPr>
                <w:sz w:val="22"/>
              </w:rPr>
              <w:t>May 2</w:t>
            </w:r>
          </w:p>
        </w:tc>
        <w:tc>
          <w:tcPr>
            <w:tcW w:w="3571" w:type="pct"/>
            <w:shd w:val="clear" w:color="auto" w:fill="C7E4DB" w:themeFill="accent3" w:themeFillTint="66"/>
          </w:tcPr>
          <w:p w:rsidR="009237E5" w:rsidRPr="00B90AC6" w:rsidRDefault="009237E5" w:rsidP="00B90AC6">
            <w:pPr>
              <w:pStyle w:val="Tableheading"/>
              <w:spacing w:after="0"/>
              <w:jc w:val="left"/>
              <w:rPr>
                <w:sz w:val="22"/>
              </w:rPr>
            </w:pPr>
          </w:p>
        </w:tc>
      </w:tr>
      <w:tr w:rsidR="009237E5" w:rsidRPr="00B90AC6" w:rsidTr="00B76BF9">
        <w:trPr>
          <w:trHeight w:val="223"/>
        </w:trPr>
        <w:tc>
          <w:tcPr>
            <w:tcW w:w="1429" w:type="pct"/>
          </w:tcPr>
          <w:p w:rsidR="009237E5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8:00-</w:t>
            </w:r>
            <w:r w:rsidR="009237E5" w:rsidRPr="00B90AC6">
              <w:rPr>
                <w:sz w:val="22"/>
              </w:rPr>
              <w:t>9:00 a.m.</w:t>
            </w:r>
          </w:p>
        </w:tc>
        <w:tc>
          <w:tcPr>
            <w:tcW w:w="3571" w:type="pct"/>
          </w:tcPr>
          <w:p w:rsidR="009237E5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Breakfast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9:00-</w:t>
            </w:r>
            <w:r w:rsidR="00B90AC6" w:rsidRPr="00B90AC6">
              <w:rPr>
                <w:sz w:val="22"/>
              </w:rPr>
              <w:t>10:</w:t>
            </w:r>
            <w:r w:rsidR="0035017B">
              <w:rPr>
                <w:sz w:val="22"/>
              </w:rPr>
              <w:t>00</w:t>
            </w:r>
            <w:r w:rsidR="00B90AC6" w:rsidRPr="00B90AC6">
              <w:rPr>
                <w:sz w:val="22"/>
              </w:rPr>
              <w:t xml:space="preserve"> a.m.</w:t>
            </w:r>
          </w:p>
        </w:tc>
        <w:tc>
          <w:tcPr>
            <w:tcW w:w="3571" w:type="pct"/>
          </w:tcPr>
          <w:p w:rsidR="00B90AC6" w:rsidRPr="00B90AC6" w:rsidRDefault="002A3640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Opening lecture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10:</w:t>
            </w:r>
            <w:r w:rsidR="0035017B">
              <w:rPr>
                <w:sz w:val="22"/>
              </w:rPr>
              <w:t>00</w:t>
            </w:r>
            <w:r w:rsidR="00D725C3">
              <w:rPr>
                <w:sz w:val="22"/>
              </w:rPr>
              <w:t>-</w:t>
            </w:r>
            <w:r w:rsidRPr="00B90AC6">
              <w:rPr>
                <w:sz w:val="22"/>
              </w:rPr>
              <w:t>12:00 p.m.</w:t>
            </w:r>
          </w:p>
        </w:tc>
        <w:tc>
          <w:tcPr>
            <w:tcW w:w="3571" w:type="pct"/>
          </w:tcPr>
          <w:p w:rsidR="00B90AC6" w:rsidRPr="00B90AC6" w:rsidRDefault="002A3640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 xml:space="preserve">Group discussion breakouts 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12:00-</w:t>
            </w:r>
            <w:r w:rsidR="00B90AC6" w:rsidRPr="00B90AC6">
              <w:rPr>
                <w:sz w:val="22"/>
              </w:rPr>
              <w:t>1:00 p.m.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Lunch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1:00-</w:t>
            </w:r>
            <w:r w:rsidR="001F2794">
              <w:rPr>
                <w:sz w:val="22"/>
              </w:rPr>
              <w:t>3:00</w:t>
            </w:r>
            <w:r w:rsidR="00B90AC6" w:rsidRPr="00B90AC6">
              <w:rPr>
                <w:sz w:val="22"/>
              </w:rPr>
              <w:t xml:space="preserve"> p.m.</w:t>
            </w:r>
          </w:p>
        </w:tc>
        <w:tc>
          <w:tcPr>
            <w:tcW w:w="3571" w:type="pct"/>
          </w:tcPr>
          <w:p w:rsidR="00B90AC6" w:rsidRPr="00B90AC6" w:rsidRDefault="002A3640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 xml:space="preserve">Full group discussion </w:t>
            </w:r>
          </w:p>
        </w:tc>
      </w:tr>
      <w:tr w:rsidR="002A3640" w:rsidRPr="00B90AC6" w:rsidTr="00B76BF9">
        <w:trPr>
          <w:trHeight w:val="223"/>
        </w:trPr>
        <w:tc>
          <w:tcPr>
            <w:tcW w:w="1429" w:type="pct"/>
          </w:tcPr>
          <w:p w:rsidR="002A3640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3:00-</w:t>
            </w:r>
            <w:r w:rsidR="001F2794">
              <w:rPr>
                <w:sz w:val="22"/>
              </w:rPr>
              <w:t>4:</w:t>
            </w:r>
            <w:r w:rsidR="00D76C7F">
              <w:rPr>
                <w:sz w:val="22"/>
              </w:rPr>
              <w:t>3</w:t>
            </w:r>
            <w:r w:rsidR="001F2794">
              <w:rPr>
                <w:sz w:val="22"/>
              </w:rPr>
              <w:t>0 p.m.</w:t>
            </w:r>
          </w:p>
        </w:tc>
        <w:tc>
          <w:tcPr>
            <w:tcW w:w="3571" w:type="pct"/>
          </w:tcPr>
          <w:p w:rsidR="002A3640" w:rsidRPr="00B90AC6" w:rsidRDefault="002A3640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Free time, yoga, “courage collage” activity, massage</w:t>
            </w:r>
            <w:r w:rsidR="00E063C5">
              <w:rPr>
                <w:sz w:val="22"/>
              </w:rPr>
              <w:t xml:space="preserve"> sessions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4:30-</w:t>
            </w:r>
            <w:r w:rsidR="00B90AC6" w:rsidRPr="00B90AC6">
              <w:rPr>
                <w:sz w:val="22"/>
              </w:rPr>
              <w:t>6:00 p.m.</w:t>
            </w:r>
          </w:p>
        </w:tc>
        <w:tc>
          <w:tcPr>
            <w:tcW w:w="3571" w:type="pct"/>
          </w:tcPr>
          <w:p w:rsidR="00B90AC6" w:rsidRPr="00B90AC6" w:rsidRDefault="00A62B12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Medical Oncologist</w:t>
            </w:r>
            <w:r w:rsidR="00B90AC6" w:rsidRPr="00B90AC6">
              <w:rPr>
                <w:sz w:val="22"/>
              </w:rPr>
              <w:t xml:space="preserve"> Q&amp;A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6:00-</w:t>
            </w:r>
            <w:r w:rsidR="00B90AC6" w:rsidRPr="00B90AC6">
              <w:rPr>
                <w:sz w:val="22"/>
              </w:rPr>
              <w:t>7:30 p.m.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Dinner and free time</w:t>
            </w:r>
            <w:r w:rsidR="00E063C5">
              <w:rPr>
                <w:sz w:val="22"/>
              </w:rPr>
              <w:t>, massage sessions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7:30-</w:t>
            </w:r>
            <w:r w:rsidR="00B90AC6" w:rsidRPr="00B90AC6">
              <w:rPr>
                <w:sz w:val="22"/>
              </w:rPr>
              <w:t>9:00 p.m.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Humor is the Best Medicine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  <w:shd w:val="clear" w:color="auto" w:fill="C7E4DB" w:themeFill="accent3" w:themeFillTint="66"/>
          </w:tcPr>
          <w:p w:rsidR="00B90AC6" w:rsidRPr="00B90AC6" w:rsidRDefault="00B90AC6" w:rsidP="00B90AC6">
            <w:pPr>
              <w:pStyle w:val="Tableheading"/>
              <w:spacing w:after="0"/>
              <w:jc w:val="left"/>
              <w:rPr>
                <w:sz w:val="22"/>
              </w:rPr>
            </w:pPr>
            <w:r w:rsidRPr="00B90AC6">
              <w:rPr>
                <w:sz w:val="22"/>
              </w:rPr>
              <w:t>SUNDAY</w:t>
            </w:r>
            <w:r w:rsidR="00B54CB8">
              <w:rPr>
                <w:sz w:val="22"/>
              </w:rPr>
              <w:t xml:space="preserve">, </w:t>
            </w:r>
            <w:r w:rsidR="00D76C7F">
              <w:rPr>
                <w:sz w:val="22"/>
              </w:rPr>
              <w:t>May 3</w:t>
            </w:r>
          </w:p>
        </w:tc>
        <w:tc>
          <w:tcPr>
            <w:tcW w:w="3571" w:type="pct"/>
            <w:shd w:val="clear" w:color="auto" w:fill="C7E4DB" w:themeFill="accent3" w:themeFillTint="66"/>
          </w:tcPr>
          <w:p w:rsidR="00B90AC6" w:rsidRPr="00B90AC6" w:rsidRDefault="00B90AC6" w:rsidP="00B90AC6">
            <w:pPr>
              <w:pStyle w:val="Tableheading"/>
              <w:spacing w:after="0"/>
              <w:jc w:val="left"/>
              <w:rPr>
                <w:sz w:val="22"/>
              </w:rPr>
            </w:pP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8:00-</w:t>
            </w:r>
            <w:r w:rsidR="00B90AC6" w:rsidRPr="00B90AC6">
              <w:rPr>
                <w:sz w:val="22"/>
              </w:rPr>
              <w:t>9:</w:t>
            </w:r>
            <w:r w:rsidR="00E500F4">
              <w:rPr>
                <w:sz w:val="22"/>
              </w:rPr>
              <w:t>3</w:t>
            </w:r>
            <w:r w:rsidR="00B90AC6" w:rsidRPr="00B90AC6">
              <w:rPr>
                <w:sz w:val="22"/>
              </w:rPr>
              <w:t>0 a.m.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Breakfast</w:t>
            </w:r>
            <w:r w:rsidR="00E500F4">
              <w:rPr>
                <w:sz w:val="22"/>
              </w:rPr>
              <w:t>, checkout</w:t>
            </w:r>
            <w:r w:rsidR="00E063C5">
              <w:rPr>
                <w:sz w:val="22"/>
              </w:rPr>
              <w:t>, massage sessions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9:30-</w:t>
            </w:r>
            <w:r w:rsidR="00B90AC6" w:rsidRPr="00B90AC6">
              <w:rPr>
                <w:sz w:val="22"/>
              </w:rPr>
              <w:t>11:00 a.m.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 xml:space="preserve">Spirituality and Hope in </w:t>
            </w:r>
            <w:r w:rsidR="00A62B12">
              <w:rPr>
                <w:sz w:val="22"/>
              </w:rPr>
              <w:t>the Cancer Journey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11:00-</w:t>
            </w:r>
            <w:r w:rsidR="00B90AC6" w:rsidRPr="00B90AC6">
              <w:rPr>
                <w:sz w:val="22"/>
              </w:rPr>
              <w:t>12:00 p.m.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Self-reflection, nature walk, follow-up discussion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12:00-</w:t>
            </w:r>
            <w:r w:rsidR="00B90AC6" w:rsidRPr="00B90AC6">
              <w:rPr>
                <w:sz w:val="22"/>
              </w:rPr>
              <w:t>1:00 p.m.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Lunch</w:t>
            </w:r>
          </w:p>
        </w:tc>
      </w:tr>
      <w:tr w:rsidR="00B90AC6" w:rsidRPr="00B90AC6" w:rsidTr="00B76BF9">
        <w:trPr>
          <w:trHeight w:val="223"/>
        </w:trPr>
        <w:tc>
          <w:tcPr>
            <w:tcW w:w="1429" w:type="pct"/>
          </w:tcPr>
          <w:p w:rsidR="00B90AC6" w:rsidRPr="00B90AC6" w:rsidRDefault="00D725C3" w:rsidP="00B90AC6">
            <w:pPr>
              <w:pStyle w:val="ItemDescription"/>
              <w:spacing w:after="0"/>
              <w:rPr>
                <w:sz w:val="22"/>
              </w:rPr>
            </w:pPr>
            <w:r>
              <w:rPr>
                <w:sz w:val="22"/>
              </w:rPr>
              <w:t>1:00-</w:t>
            </w:r>
            <w:r w:rsidR="00E063C5">
              <w:rPr>
                <w:sz w:val="22"/>
              </w:rPr>
              <w:t>3:0</w:t>
            </w:r>
            <w:r w:rsidR="00B90AC6" w:rsidRPr="00B90AC6">
              <w:rPr>
                <w:sz w:val="22"/>
              </w:rPr>
              <w:t>0 p.m.</w:t>
            </w:r>
          </w:p>
        </w:tc>
        <w:tc>
          <w:tcPr>
            <w:tcW w:w="3571" w:type="pct"/>
          </w:tcPr>
          <w:p w:rsidR="00B90AC6" w:rsidRPr="00B90AC6" w:rsidRDefault="00B90AC6" w:rsidP="00B90AC6">
            <w:pPr>
              <w:pStyle w:val="ItemDescription"/>
              <w:spacing w:after="0"/>
              <w:rPr>
                <w:sz w:val="22"/>
              </w:rPr>
            </w:pPr>
            <w:r w:rsidRPr="00B90AC6">
              <w:rPr>
                <w:sz w:val="22"/>
              </w:rPr>
              <w:t>Final sharing and closing activity, evaluation, goodbye</w:t>
            </w:r>
          </w:p>
        </w:tc>
      </w:tr>
    </w:tbl>
    <w:p w:rsidR="00177A24" w:rsidRPr="0040524F" w:rsidRDefault="00D725C3" w:rsidP="00177A24">
      <w:pPr>
        <w:pStyle w:val="ListNumber"/>
        <w:numPr>
          <w:ilvl w:val="0"/>
          <w:numId w:val="0"/>
        </w:numPr>
        <w:spacing w:before="240" w:after="0"/>
        <w:rPr>
          <w:rFonts w:cstheme="minorHAnsi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-1371600</wp:posOffset>
            </wp:positionV>
            <wp:extent cx="1497330" cy="731520"/>
            <wp:effectExtent l="19050" t="0" r="7620" b="0"/>
            <wp:wrapThrough wrapText="bothSides">
              <wp:wrapPolygon edited="0">
                <wp:start x="20061" y="0"/>
                <wp:lineTo x="2473" y="6188"/>
                <wp:lineTo x="2473" y="9563"/>
                <wp:lineTo x="3298" y="12938"/>
                <wp:lineTo x="4947" y="18000"/>
                <wp:lineTo x="550" y="19125"/>
                <wp:lineTo x="-275" y="20813"/>
                <wp:lineTo x="16489" y="20813"/>
                <wp:lineTo x="16763" y="20813"/>
                <wp:lineTo x="16763" y="18563"/>
                <wp:lineTo x="17863" y="18000"/>
                <wp:lineTo x="21160" y="11250"/>
                <wp:lineTo x="21435" y="9000"/>
                <wp:lineTo x="21710" y="5063"/>
                <wp:lineTo x="21710" y="0"/>
                <wp:lineTo x="20061" y="0"/>
              </wp:wrapPolygon>
            </wp:wrapThrough>
            <wp:docPr id="14" name="Picture 13" descr="C:\Users\gchicotel\AppData\Local\Microsoft\Windows\INetCache\Content.Word\Northeast Ohio Tagline BLACK P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chicotel\AppData\Local\Microsoft\Windows\INetCache\Content.Word\Northeast Ohio Tagline BLACK PM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-2232660</wp:posOffset>
            </wp:positionV>
            <wp:extent cx="1775460" cy="108966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umbus Tagline BLACK PMS 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793">
        <w:t>R</w:t>
      </w:r>
      <w:r w:rsidR="00177A24">
        <w:t xml:space="preserve">eturn </w:t>
      </w:r>
      <w:r w:rsidR="00177A24" w:rsidRPr="0040524F">
        <w:rPr>
          <w:rFonts w:cstheme="minorHAnsi"/>
        </w:rPr>
        <w:t xml:space="preserve">registration information below to </w:t>
      </w:r>
      <w:hyperlink r:id="rId20" w:history="1">
        <w:r w:rsidR="00177A24" w:rsidRPr="0040524F">
          <w:rPr>
            <w:rStyle w:val="Hyperlink"/>
            <w:rFonts w:asciiTheme="minorHAnsi" w:hAnsiTheme="minorHAnsi" w:cstheme="minorHAnsi"/>
          </w:rPr>
          <w:t>juliemcmahon@komencolumbus.org</w:t>
        </w:r>
      </w:hyperlink>
      <w:r w:rsidR="00177A24" w:rsidRPr="0040524F">
        <w:rPr>
          <w:rFonts w:cstheme="minorHAnsi"/>
        </w:rPr>
        <w:t xml:space="preserve"> by </w:t>
      </w:r>
      <w:bookmarkStart w:id="0" w:name="_GoBack"/>
      <w:bookmarkEnd w:id="0"/>
      <w:r w:rsidR="00D76C7F">
        <w:rPr>
          <w:rFonts w:cstheme="minorHAnsi"/>
        </w:rPr>
        <w:t>April 10</w:t>
      </w:r>
      <w:r w:rsidR="00177A24" w:rsidRPr="0040524F">
        <w:rPr>
          <w:rFonts w:cstheme="minorHAnsi"/>
        </w:rPr>
        <w:t>.*</w:t>
      </w:r>
    </w:p>
    <w:p w:rsidR="003E2702" w:rsidRDefault="003E2702" w:rsidP="00DD2793">
      <w:pPr>
        <w:pStyle w:val="ListNumber"/>
        <w:numPr>
          <w:ilvl w:val="0"/>
          <w:numId w:val="0"/>
        </w:numPr>
        <w:spacing w:before="240" w:after="0"/>
        <w:rPr>
          <w:sz w:val="20"/>
        </w:rPr>
      </w:pPr>
      <w:r w:rsidRPr="0040524F">
        <w:rPr>
          <w:rFonts w:cstheme="minorHAnsi"/>
          <w:sz w:val="20"/>
        </w:rPr>
        <w:t xml:space="preserve">*It is required that a member of your healthcare team (physician or nurse) verifies your diagnosis and current health status prior to your attending the retreat by contacting </w:t>
      </w:r>
      <w:hyperlink r:id="rId21" w:history="1">
        <w:r w:rsidRPr="0040524F">
          <w:rPr>
            <w:rStyle w:val="Hyperlink"/>
            <w:rFonts w:asciiTheme="minorHAnsi" w:hAnsiTheme="minorHAnsi" w:cstheme="minorHAnsi"/>
            <w:sz w:val="20"/>
          </w:rPr>
          <w:t>juliemcmahon@komencolumbus.org</w:t>
        </w:r>
      </w:hyperlink>
      <w:r w:rsidRPr="0040524F">
        <w:rPr>
          <w:rFonts w:cstheme="minorHAnsi"/>
          <w:sz w:val="20"/>
        </w:rPr>
        <w:t xml:space="preserve"> so that</w:t>
      </w:r>
      <w:r>
        <w:rPr>
          <w:sz w:val="20"/>
        </w:rPr>
        <w:t xml:space="preserve"> we may ensure this event is reserved for patients living with MBC.</w:t>
      </w:r>
    </w:p>
    <w:p w:rsidR="003E2702" w:rsidRPr="003E2702" w:rsidRDefault="003E2702" w:rsidP="003E2702">
      <w:pPr>
        <w:pStyle w:val="ListNumber"/>
        <w:numPr>
          <w:ilvl w:val="0"/>
          <w:numId w:val="0"/>
        </w:numPr>
        <w:rPr>
          <w:sz w:val="20"/>
        </w:rPr>
      </w:pPr>
      <w:r>
        <w:rPr>
          <w:sz w:val="20"/>
        </w:rPr>
        <w:t>**</w:t>
      </w:r>
      <w:r w:rsidRPr="003E2702">
        <w:rPr>
          <w:sz w:val="20"/>
        </w:rPr>
        <w:t>For attendance at the 3-day retreat only, we ask you enclose $30 to reserve your spot. The remaining fees and costs are covered in full by the Komen</w:t>
      </w:r>
      <w:r w:rsidR="00D76C7F">
        <w:rPr>
          <w:sz w:val="20"/>
        </w:rPr>
        <w:t xml:space="preserve"> office</w:t>
      </w:r>
      <w:r w:rsidRPr="003E2702">
        <w:rPr>
          <w:sz w:val="20"/>
        </w:rPr>
        <w:t>.</w:t>
      </w:r>
      <w:r w:rsidR="00B54CB8" w:rsidRPr="00B54CB8">
        <w:rPr>
          <w:noProof/>
          <w:color w:val="FFFFFF" w:themeColor="background1"/>
        </w:rPr>
        <w:t xml:space="preserve"> </w:t>
      </w:r>
    </w:p>
    <w:p w:rsidR="003E2702" w:rsidRPr="00DD2793" w:rsidRDefault="003E2702" w:rsidP="003E2702">
      <w:pPr>
        <w:pStyle w:val="ListNumber"/>
        <w:numPr>
          <w:ilvl w:val="0"/>
          <w:numId w:val="0"/>
        </w:numPr>
        <w:spacing w:after="0"/>
        <w:ind w:left="173" w:hanging="173"/>
        <w:rPr>
          <w:b/>
          <w:bCs/>
          <w:sz w:val="22"/>
        </w:rPr>
      </w:pPr>
      <w:r w:rsidRPr="00DD2793">
        <w:rPr>
          <w:b/>
          <w:bCs/>
          <w:sz w:val="22"/>
        </w:rPr>
        <w:t>Your Information: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173" w:firstLine="187"/>
        <w:rPr>
          <w:sz w:val="22"/>
        </w:rPr>
      </w:pPr>
      <w:r>
        <w:rPr>
          <w:sz w:val="22"/>
        </w:rPr>
        <w:t>Name</w:t>
      </w:r>
      <w:r w:rsidR="00D725C3">
        <w:rPr>
          <w:sz w:val="22"/>
        </w:rPr>
        <w:t xml:space="preserve"> </w:t>
      </w:r>
      <w:r>
        <w:rPr>
          <w:sz w:val="22"/>
        </w:rPr>
        <w:t>____________</w:t>
      </w:r>
      <w:r w:rsidR="00D725C3">
        <w:rPr>
          <w:sz w:val="22"/>
        </w:rPr>
        <w:t>__________________________</w:t>
      </w:r>
      <w:r w:rsidR="00D725C3">
        <w:rPr>
          <w:sz w:val="22"/>
        </w:rPr>
        <w:tab/>
        <w:t>DOB _____________ Age</w:t>
      </w:r>
      <w:r>
        <w:rPr>
          <w:sz w:val="22"/>
        </w:rPr>
        <w:t xml:space="preserve"> _________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>Address</w:t>
      </w:r>
      <w:r w:rsidR="00D725C3">
        <w:rPr>
          <w:sz w:val="22"/>
        </w:rPr>
        <w:t xml:space="preserve"> </w:t>
      </w:r>
      <w:r>
        <w:rPr>
          <w:sz w:val="22"/>
        </w:rPr>
        <w:t>__________________________________________________________________________</w:t>
      </w:r>
    </w:p>
    <w:p w:rsidR="00177A24" w:rsidRDefault="00D725C3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 xml:space="preserve">Phone </w:t>
      </w:r>
      <w:r w:rsidR="00177A24">
        <w:rPr>
          <w:sz w:val="22"/>
        </w:rPr>
        <w:t>_______________________________ Email _______________________________________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 xml:space="preserve">Do you have any dietary restrictions or needs? </w:t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Yes</w:t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No</w:t>
      </w:r>
      <w:r>
        <w:rPr>
          <w:sz w:val="22"/>
        </w:rPr>
        <w:tab/>
        <w:t>Explain: _______________________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 xml:space="preserve">Do you have any special mobility needs? </w:t>
      </w:r>
      <w:r>
        <w:rPr>
          <w:sz w:val="22"/>
        </w:rPr>
        <w:tab/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Yes</w:t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No</w:t>
      </w:r>
      <w:r>
        <w:rPr>
          <w:sz w:val="22"/>
        </w:rPr>
        <w:tab/>
        <w:t>Explain: _______________________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 xml:space="preserve">Please tell us about your current diagnosis and treatment </w:t>
      </w:r>
      <w:r w:rsidRPr="00FF2135">
        <w:rPr>
          <w:sz w:val="18"/>
          <w:szCs w:val="20"/>
        </w:rPr>
        <w:t>(date of diagnosis, stage, location of cancer, treatment</w:t>
      </w:r>
      <w:r>
        <w:rPr>
          <w:sz w:val="22"/>
        </w:rPr>
        <w:t>): ____________________________________________________________________________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>What is the name of your treatment center? _________________________________________________</w:t>
      </w:r>
    </w:p>
    <w:p w:rsidR="00177A24" w:rsidRDefault="00177A24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>How did you learn of this retreat?</w:t>
      </w:r>
      <w:r>
        <w:rPr>
          <w:sz w:val="22"/>
        </w:rPr>
        <w:tab/>
        <w:t>_______________________________________________</w:t>
      </w:r>
    </w:p>
    <w:p w:rsidR="003E2702" w:rsidRPr="00DD2793" w:rsidRDefault="003E2702" w:rsidP="00DD2793">
      <w:pPr>
        <w:spacing w:before="240"/>
        <w:ind w:left="0"/>
        <w:rPr>
          <w:b/>
          <w:bCs/>
        </w:rPr>
      </w:pPr>
      <w:proofErr w:type="gramStart"/>
      <w:r w:rsidRPr="00DD2793">
        <w:rPr>
          <w:b/>
          <w:bCs/>
        </w:rPr>
        <w:t>Your</w:t>
      </w:r>
      <w:proofErr w:type="gramEnd"/>
      <w:r w:rsidRPr="00DD2793">
        <w:rPr>
          <w:b/>
          <w:bCs/>
        </w:rPr>
        <w:t xml:space="preserve"> </w:t>
      </w:r>
      <w:r w:rsidR="00DD2793" w:rsidRPr="00DD2793">
        <w:rPr>
          <w:b/>
          <w:bCs/>
        </w:rPr>
        <w:t>G</w:t>
      </w:r>
      <w:r w:rsidRPr="00DD2793">
        <w:rPr>
          <w:b/>
          <w:bCs/>
        </w:rPr>
        <w:t xml:space="preserve">uest’s </w:t>
      </w:r>
      <w:r w:rsidR="00DD2793" w:rsidRPr="00DD2793">
        <w:rPr>
          <w:b/>
          <w:bCs/>
        </w:rPr>
        <w:t>I</w:t>
      </w:r>
      <w:r w:rsidRPr="00DD2793">
        <w:rPr>
          <w:b/>
          <w:bCs/>
        </w:rPr>
        <w:t>nformation:</w:t>
      </w:r>
    </w:p>
    <w:p w:rsidR="00DD2793" w:rsidRDefault="00DD2793" w:rsidP="00DD2793">
      <w:pPr>
        <w:pStyle w:val="ListNumber"/>
        <w:numPr>
          <w:ilvl w:val="0"/>
          <w:numId w:val="0"/>
        </w:numPr>
        <w:spacing w:before="120" w:after="0"/>
        <w:ind w:left="173" w:firstLine="187"/>
        <w:rPr>
          <w:sz w:val="22"/>
        </w:rPr>
      </w:pPr>
      <w:r>
        <w:rPr>
          <w:sz w:val="22"/>
        </w:rPr>
        <w:t>Name</w:t>
      </w:r>
      <w:r w:rsidR="00D725C3">
        <w:rPr>
          <w:sz w:val="22"/>
        </w:rPr>
        <w:t xml:space="preserve"> </w:t>
      </w:r>
      <w:r>
        <w:rPr>
          <w:sz w:val="22"/>
        </w:rPr>
        <w:t>___________</w:t>
      </w:r>
      <w:r w:rsidR="00D725C3">
        <w:rPr>
          <w:sz w:val="22"/>
        </w:rPr>
        <w:t>___________________________</w:t>
      </w:r>
      <w:r w:rsidR="00D725C3">
        <w:rPr>
          <w:sz w:val="22"/>
        </w:rPr>
        <w:tab/>
        <w:t>DOB _____________ Age</w:t>
      </w:r>
      <w:r>
        <w:rPr>
          <w:sz w:val="22"/>
        </w:rPr>
        <w:t xml:space="preserve"> _________</w:t>
      </w:r>
    </w:p>
    <w:p w:rsidR="00DD2793" w:rsidRDefault="00DD2793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>Address</w:t>
      </w:r>
      <w:r w:rsidR="00D725C3">
        <w:rPr>
          <w:sz w:val="22"/>
        </w:rPr>
        <w:t xml:space="preserve"> </w:t>
      </w:r>
      <w:r>
        <w:rPr>
          <w:sz w:val="22"/>
        </w:rPr>
        <w:t>__________________________________________________________________________</w:t>
      </w:r>
    </w:p>
    <w:p w:rsidR="00DD2793" w:rsidRDefault="00DD2793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>Phone</w:t>
      </w:r>
      <w:r w:rsidR="00D725C3">
        <w:rPr>
          <w:sz w:val="22"/>
        </w:rPr>
        <w:t xml:space="preserve"> </w:t>
      </w:r>
      <w:r>
        <w:rPr>
          <w:sz w:val="22"/>
        </w:rPr>
        <w:t>_______________________________ Email _______________________________________</w:t>
      </w:r>
    </w:p>
    <w:p w:rsidR="00DD2793" w:rsidRDefault="00DD2793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 xml:space="preserve">Do you have any dietary restrictions or needs? </w:t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Yes</w:t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No</w:t>
      </w:r>
      <w:r>
        <w:rPr>
          <w:sz w:val="22"/>
        </w:rPr>
        <w:tab/>
        <w:t>Explain: _______________________</w:t>
      </w:r>
    </w:p>
    <w:p w:rsidR="00DD2793" w:rsidRDefault="00DD2793" w:rsidP="00DD2793">
      <w:pPr>
        <w:pStyle w:val="ListNumber"/>
        <w:numPr>
          <w:ilvl w:val="0"/>
          <w:numId w:val="0"/>
        </w:numPr>
        <w:spacing w:before="120" w:after="0"/>
        <w:ind w:left="360"/>
        <w:rPr>
          <w:sz w:val="22"/>
        </w:rPr>
      </w:pPr>
      <w:r>
        <w:rPr>
          <w:sz w:val="22"/>
        </w:rPr>
        <w:t xml:space="preserve">Do you have any special mobility needs? </w:t>
      </w:r>
      <w:r>
        <w:rPr>
          <w:sz w:val="22"/>
        </w:rPr>
        <w:tab/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Yes</w:t>
      </w:r>
      <w:r>
        <w:rPr>
          <w:sz w:val="22"/>
        </w:rPr>
        <w:tab/>
      </w:r>
      <w:r>
        <w:rPr>
          <w:rFonts w:ascii="Segoe UI Symbol" w:hAnsi="Segoe UI Symbol" w:cs="Segoe UI Symbol"/>
          <w:sz w:val="22"/>
        </w:rPr>
        <w:t>☐</w:t>
      </w:r>
      <w:r>
        <w:rPr>
          <w:sz w:val="22"/>
        </w:rPr>
        <w:t>No</w:t>
      </w:r>
      <w:r>
        <w:rPr>
          <w:sz w:val="22"/>
        </w:rPr>
        <w:tab/>
        <w:t>Explain: _______________________</w:t>
      </w:r>
    </w:p>
    <w:p w:rsidR="003E2702" w:rsidRPr="00DD2793" w:rsidRDefault="003E2702" w:rsidP="00DD2793">
      <w:pPr>
        <w:spacing w:before="120"/>
        <w:ind w:firstLine="187"/>
        <w:rPr>
          <w:sz w:val="22"/>
        </w:rPr>
      </w:pPr>
      <w:r w:rsidRPr="00DD2793">
        <w:rPr>
          <w:sz w:val="22"/>
        </w:rPr>
        <w:t xml:space="preserve">Guest’s relationship to you: </w:t>
      </w:r>
      <w:sdt>
        <w:sdtPr>
          <w:rPr>
            <w:sz w:val="22"/>
          </w:rPr>
          <w:id w:val="663125579"/>
          <w:placeholder>
            <w:docPart w:val="9E7274F2353C444EBFE2BDA8055EA84C"/>
          </w:placeholder>
        </w:sdtPr>
        <w:sdtContent>
          <w:r w:rsidRPr="00DD2793">
            <w:rPr>
              <w:sz w:val="22"/>
            </w:rPr>
            <w:t>________________________________________</w:t>
          </w:r>
        </w:sdtContent>
      </w:sdt>
    </w:p>
    <w:p w:rsidR="003E2702" w:rsidRPr="00DD2793" w:rsidRDefault="003E2702" w:rsidP="00DD2793">
      <w:pPr>
        <w:spacing w:before="120"/>
        <w:ind w:firstLine="187"/>
        <w:rPr>
          <w:sz w:val="22"/>
        </w:rPr>
      </w:pPr>
      <w:r w:rsidRPr="00DD2793">
        <w:rPr>
          <w:sz w:val="22"/>
        </w:rPr>
        <w:t xml:space="preserve">Any additional info to share: </w:t>
      </w:r>
      <w:sdt>
        <w:sdtPr>
          <w:rPr>
            <w:sz w:val="22"/>
          </w:rPr>
          <w:id w:val="1167747018"/>
          <w:placeholder>
            <w:docPart w:val="9E7274F2353C444EBFE2BDA8055EA84C"/>
          </w:placeholder>
        </w:sdtPr>
        <w:sdtContent>
          <w:r w:rsidRPr="00DD2793">
            <w:rPr>
              <w:sz w:val="22"/>
            </w:rPr>
            <w:t>__________________________________________________</w:t>
          </w:r>
        </w:sdtContent>
      </w:sdt>
    </w:p>
    <w:p w:rsidR="003E2702" w:rsidRPr="00FE3951" w:rsidRDefault="003E2702" w:rsidP="003E2702">
      <w:pPr>
        <w:pStyle w:val="ListNumber"/>
        <w:numPr>
          <w:ilvl w:val="0"/>
          <w:numId w:val="0"/>
        </w:numPr>
      </w:pPr>
    </w:p>
    <w:sectPr w:rsidR="003E2702" w:rsidRPr="00FE3951" w:rsidSect="00DD2793">
      <w:headerReference w:type="default" r:id="rId22"/>
      <w:headerReference w:type="first" r:id="rId23"/>
      <w:pgSz w:w="12240" w:h="15840" w:code="1"/>
      <w:pgMar w:top="360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961" w:rsidRDefault="00D56961" w:rsidP="001E7D29">
      <w:pPr>
        <w:spacing w:after="0" w:line="240" w:lineRule="auto"/>
      </w:pPr>
      <w:r>
        <w:separator/>
      </w:r>
    </w:p>
  </w:endnote>
  <w:endnote w:type="continuationSeparator" w:id="0">
    <w:p w:rsidR="00D56961" w:rsidRDefault="00D5696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961" w:rsidRDefault="00D56961" w:rsidP="001E7D29">
      <w:pPr>
        <w:spacing w:after="0" w:line="240" w:lineRule="auto"/>
      </w:pPr>
      <w:r>
        <w:separator/>
      </w:r>
    </w:p>
  </w:footnote>
  <w:footnote w:type="continuationSeparator" w:id="0">
    <w:p w:rsidR="00D56961" w:rsidRDefault="00D5696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961" w:rsidRDefault="00D56961" w:rsidP="00015440">
    <w:pPr>
      <w:pStyle w:val="Header"/>
      <w:rPr>
        <w:noProof/>
      </w:rPr>
    </w:pPr>
    <w:r w:rsidRPr="00FE2960">
      <w:rPr>
        <w:noProof/>
      </w:rPr>
      <w:pict>
        <v:group id="Group 22" o:spid="_x0000_s2060" style="position:absolute;margin-left:-73.5pt;margin-top:-140.25pt;width:640.7pt;height:957.85pt;z-index:-251655168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A0olsTwh8DRQJJocywNKRTQwkagcy8PkWB5Q&#10;KqKBiUTlWB4mx/JQjiUEVi8ox/IwOZYHlEpuA5NjeSjHEgKvCopEk2N5KMcSAk8DRaLJsTyUYwmB&#10;p4Ei0eRYHsqxhMDSQDmWh8mxPJRjCYGngSLR5FgeyrGEwNNAkWhyLA/lWELgaaBINDmWh3IsIfA0&#10;UCSaHMtDOZYQOBo8lWMJgZeBcCxPk2N5KscSAk8DmZ2fJsfyVI4lBJ4GMjs/TY7lqRxLCDwNZJ34&#10;NDmWp3IsIfA0kHXi0+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UWq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nS7fgkS3D2SbmcDGfIeabSzgQx7j8zY2UCGvkey62wgw98jf3U2&#10;kCHwkZI6G8gw+MgynQ1kKHwkjs4GMhw+ckFnAyEST4RFzFiIC6wUzgjKJ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kOp&#10;JJYnBJ4FikSTY9mhVMQCE4nKsewmx7JDqYgFJhKVY9lNjmVXjiUE1ldQjmU3OZYdSiX3gcmx7Mqx&#10;hMBrgiLR5Fh25VhC4FmgSDQ5ll05lhB4FigSTY5lV44lBJYFyrHsJseyK8cSAs8CRaLJsezKsYTA&#10;s0CRaHIsu3IsIfAsUCSaHMuuHEsIPAsUiSbHsivHEgLHgkM5lhB4BQjHcpgcy6EcSwg8C2R2PkyO&#10;5VCOJQSeBTI7HybHcijHEgLPAlknHibHcijHEgLPAlknHi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39x&#10;WOdbkrGfMUEulDSyGE866SWPbP++PN4OQv4WRX/3ffxsXgWOsZK1/u4ZcyhJ9g7PksiJGiriOHox&#10;aYwHGOBywqlAVEe9fIxiUtTTYfVfsdNwBLkQ/C5Bu+3Ta8Ii/uOe54JhiGcwJ6aaS1hvyLMOy2s3&#10;zF/z8GJNq/Aj3vI4//V4iNH+b2yCrMBfqPEyHv9UpjegWk5Ny+P819/nENtngEU98wM9rq/Gb1GE&#10;4D0jsph6vvcMNQ3d36ghQNZDV0g8UoYT72hVStB6gDmasUHAsVuq7qzUDM/Uf3OOf2U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OfDw1/HnrZ7dugdN0M3IRXGwIm5b8dv/5X7&#10;jDZabQ/mTk3IONrMKH+h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E9JHOie9CJ3yd2L8KS1b8icFJBqxjVO6tyag0UN&#10;ZYr2TZsjttAKzOARredqnZWyn7E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Ao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">
          <v:shape id="Freeform: Shape 10" o:spid="_x0000_s2070" style="position:absolute;width:40644;height:36240;rotation:180;flip:x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<v:fill color2="#4a9a82 [2406]" o:opacity2="21626f" focusposition="1" focussize="" focus="100%" type="gradientRadial"/>
            <v:stroke joinstyle="miter"/>
            <v:formulas/>
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8" o:spid="_x0000_s2069" style="position:absolute;left:2952;top:4476;width:32269;height:28773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9a82 [2406]" stroked="f">
            <v:stroke joinstyle="miter"/>
            <v:formulas/>
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o:lock v:ext="edit" aspectratio="t"/>
          </v:shape>
          <v:rect id="Rectangle 2" o:spid="_x0000_s2068" style="position:absolute;left:24003;top:12192;width:56144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4a9a82 [2406]" stroked="f" strokeweight="2pt"/>
          <v:shape id="Freeform: Shape 10" o:spid="_x0000_s2067" style="position:absolute;left:5143;top:29718;width:6877;height:6134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23644f"/>
            <v:stroke joinstyle="miter"/>
            <v:formulas/>
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66" style="position:absolute;left:59150;top:99726;width:22221;height:21921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9a82 [2406]" stroked="f">
            <v:fill opacity="13107f" color2="#4a9a82 [2406]" o:opacity2=".25" focusposition="1" focussize="" focus="100%" type="gradientRadial"/>
            <v:stroke joinstyle="miter"/>
            <v:formulas/>
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65" style="position:absolute;left:61531;top:102774;width:16973;height:16751;rotation:180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9a82 [2406]" stroked="f">
            <v:fill opacity="22873f"/>
            <v:stroke joinstyle="round"/>
            <v:formulas/>
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64" style="position:absolute;left:35909;top:14763;width:6547;height:6465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13107f"/>
            <v:stroke joinstyle="miter"/>
            <v:formulas/>
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63" style="position:absolute;left:36290;top:21907;width:3035;height:2991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23644f"/>
            <v:stroke joinstyle="miter"/>
            <v:formulas/>
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62" style="position:absolute;left:72390;top:101250;width:6876;height:678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23644f"/>
            <v:stroke joinstyle="miter"/>
            <v:formulas/>
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61" style="position:absolute;left:68961;top:98202;width:3428;height:3385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15677f"/>
            <v:stroke joinstyle="miter"/>
            <v:formulas/>
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v:group>
      </w:pict>
    </w:r>
    <w:r>
      <w:rPr>
        <w:noProof/>
      </w:rPr>
      <w:t xml:space="preserve"> </w:t>
    </w:r>
  </w:p>
  <w:p w:rsidR="00D56961" w:rsidRDefault="00D56961" w:rsidP="00015440">
    <w:pPr>
      <w:pStyle w:val="Header"/>
    </w:pPr>
  </w:p>
  <w:p w:rsidR="00D56961" w:rsidRDefault="00D56961" w:rsidP="00015440">
    <w:pPr>
      <w:pStyle w:val="Header"/>
    </w:pPr>
  </w:p>
  <w:p w:rsidR="00D56961" w:rsidRDefault="00D56961" w:rsidP="00015440">
    <w:pPr>
      <w:pStyle w:val="Header"/>
    </w:pPr>
  </w:p>
  <w:p w:rsidR="00D56961" w:rsidRDefault="00D56961" w:rsidP="00F84D9B">
    <w:pPr>
      <w:pStyle w:val="Header"/>
      <w:jc w:val="center"/>
      <w:rPr>
        <w:sz w:val="36"/>
        <w:szCs w:val="48"/>
      </w:rPr>
    </w:pPr>
  </w:p>
  <w:p w:rsidR="00D56961" w:rsidRDefault="00D56961" w:rsidP="00F84D9B">
    <w:pPr>
      <w:pStyle w:val="Header"/>
      <w:jc w:val="center"/>
      <w:rPr>
        <w:sz w:val="36"/>
        <w:szCs w:val="48"/>
      </w:rPr>
    </w:pPr>
  </w:p>
  <w:p w:rsidR="00D56961" w:rsidRPr="00F84D9B" w:rsidRDefault="00D56961" w:rsidP="00F84D9B">
    <w:pPr>
      <w:pStyle w:val="Header"/>
      <w:jc w:val="center"/>
      <w:rPr>
        <w:sz w:val="36"/>
        <w:szCs w:val="48"/>
      </w:rPr>
    </w:pPr>
    <w:r w:rsidRPr="00F84D9B">
      <w:rPr>
        <w:sz w:val="36"/>
        <w:szCs w:val="48"/>
      </w:rPr>
      <w:t>Registration Form</w:t>
    </w:r>
  </w:p>
  <w:p w:rsidR="00D56961" w:rsidRDefault="00D56961" w:rsidP="0001544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961" w:rsidRDefault="00D56961">
    <w:pPr>
      <w:pStyle w:val="Header"/>
    </w:pPr>
    <w:r w:rsidRPr="00FE2960">
      <w:rPr>
        <w:noProof/>
      </w:rPr>
      <w:pict>
        <v:group id="Group 7" o:spid="_x0000_s2049" style="position:absolute;margin-left:-58.45pt;margin-top:-118.75pt;width:640.7pt;height:957.85pt;z-index:-251653120" coordsize="81371,12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2rdq&#10;K+ahnIVjKUyD9tembZa0pMjwadYcKKGtJxnmhQxoEOF6FTaF8T5PlZrrr+AX6pxjVsRV29EgZ4hZ&#10;lE63tIPG6WpYTxV9NHyzN41XaLWwX7PPtWEiEQYi2eFRxOr39jOlR2DgCGc8BuYyFUoO3eeR2NRS&#10;qgtPRAmNEAEHJapqz84//Nk1t6oRXxqHYcURheu7oxIf/Nl1d+glFpxH5zE8gRfIXrtxpNPcPRuM&#10;IjfBe+r3/Dfe110HIxeKcOOFB29xqjhdSAt8U98t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JhXWa&#10;93v+6/fLrDioR9SF7a5mY7FUBajLuVTDz1CfOUpXRBXsqxZzi4n9HlCcF34FPk2dUOVFOBqc5ig6&#10;JHWxTkxqXJxVeH203btwhD1kKCYSkgiBUC1U0gphbdgMwYuQMjTvqZBRayNujhCC5TtuUGGtu0N2&#10;UfTkZzdViReY8nv+691EibX04/1ZjeT3KrQYpVZGzmGVKrZoxjRjsCpHCgRNeOpmE65xJ1EeQ0Ge&#10;Y4XlGRjma9KWenoXo7xRD59YFubb65WkQWb7gokKzVB+UJ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/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R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dv&#10;UI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B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T0zXHml/AUiNjnpNIxPsOZJKNvJG0&#10;E1JGYoGMWBvsmsqy5ZQ/J6bnfBO8w1JqjteMP819r/gH2WX1lDdmHwSIKRCN2caakSMc/U5h5FAo&#10;M/IcMhLflhX2qTo85jVTizYSYSiCVFe+9BiOw2ND/p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3SnFH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P6c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zE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YolcTyhMCzQJFo&#10;ciw7lIpYYCJROZbd5Fh2KBWxwESiciy7ybHsyrGEwPoKyrHsJseyQ6nkPjA5ll05lhB4TVAkmhzL&#10;rhxLCDwLFIkmx7IrxxICzwJFosmx7MqxhMCyQDmW3eRYduVYQuBZoEg0OZZdOZYQeBYoEk2OZVeO&#10;JQSeBYpEk2PZlWMJgWeBItHkWHblWELgWHAoxxICrwDhWA6TYzmUYwmBZ4HMzofJsRzKsYTAs0Bm&#10;58PkWA7lWELgWSDrxMPkWA7lWELgWSDrxMP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V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">
          <v:shape id="Freeform: Shape 10" o:spid="_x0000_s2059" style="position:absolute;width:40644;height:36240;rotation:180;flip:x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<v:fill color2="#4a9a82 [2406]" o:opacity2="21626f" focusposition="1" focussize="" focus="100%" type="gradientRadial"/>
            <v:stroke joinstyle="miter"/>
            <v:formulas/>
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8" o:spid="_x0000_s2058" style="position:absolute;left:2952;top:4476;width:32269;height:28773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9a82 [2406]" stroked="f">
            <v:stroke joinstyle="miter"/>
            <v:formulas/>
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o:lock v:ext="edit" aspectratio="t"/>
          </v:shape>
          <v:rect id="Rectangle 10" o:spid="_x0000_s2057" style="position:absolute;left:24003;top:12192;width:56144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" fillcolor="#4a9a82 [2406]" stroked="f" strokeweight="2pt"/>
          <v:shape id="Freeform: Shape 10" o:spid="_x0000_s2056" style="position:absolute;left:5143;top:29718;width:6877;height:6134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23644f"/>
            <v:stroke joinstyle="miter"/>
            <v:formulas/>
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55" style="position:absolute;left:59150;top:99726;width:22221;height:21921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9a82 [2406]" stroked="f">
            <v:fill opacity="13107f" color2="#4a9a82 [2406]" o:opacity2=".25" focusposition="1" focussize="" focus="100%" type="gradientRadial"/>
            <v:stroke joinstyle="miter"/>
            <v:formulas/>
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54" style="position:absolute;left:61531;top:102774;width:16973;height:16751;rotation:180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9a82 [2406]" stroked="f">
            <v:fill opacity="22873f"/>
            <v:stroke joinstyle="round"/>
            <v:formulas/>
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53" style="position:absolute;left:35909;top:14763;width:6547;height:6465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13107f"/>
            <v:stroke joinstyle="miter"/>
            <v:formulas/>
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52" style="position:absolute;left:36290;top:21907;width:3035;height:2991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23644f"/>
            <v:stroke joinstyle="miter"/>
            <v:formulas/>
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51" style="position:absolute;left:72390;top:101250;width:6876;height:678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23644f"/>
            <v:stroke joinstyle="miter"/>
            <v:formulas/>
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  <v:shape id="Freeform: Shape 10" o:spid="_x0000_s2050" style="position:absolute;left:68961;top:98202;width:3428;height:3385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" adj="0,,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acb6 [3208]" stroked="f">
            <v:fill opacity="15677f"/>
            <v:stroke joinstyle="miter"/>
            <v:formulas/>
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</v:shape>
        </v:group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D56961" w:rsidRDefault="00D56961">
    <w:pPr>
      <w:pStyle w:val="Header"/>
    </w:pPr>
  </w:p>
  <w:p w:rsidR="00D56961" w:rsidRDefault="00D56961">
    <w:pPr>
      <w:pStyle w:val="Header"/>
    </w:pPr>
    <w:r>
      <w:tab/>
    </w:r>
    <w:r>
      <w:tab/>
    </w:r>
    <w:r>
      <w:tab/>
    </w:r>
    <w:r>
      <w:tab/>
    </w:r>
    <w:r>
      <w:tab/>
    </w:r>
  </w:p>
  <w:p w:rsidR="00D56961" w:rsidRDefault="00D56961">
    <w:pPr>
      <w:pStyle w:val="Head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29" o:spid="_x0000_i1031" type="#_x0000_t75" alt="Daily Calendar" style="width:10.2pt;height:10.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" o:bullet="t">
        <v:imagedata r:id="rId1" o:title="" croptop="-3260f" cropbottom="-1631f" cropleft="-3260f" cropright="-1631f"/>
      </v:shape>
    </w:pict>
  </w:numPicBullet>
  <w:abstractNum w:abstractNumId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E534CA"/>
    <w:multiLevelType w:val="multilevel"/>
    <w:tmpl w:val="D70CA922"/>
    <w:lvl w:ilvl="0">
      <w:start w:val="1"/>
      <w:numFmt w:val="bullet"/>
      <w:lvlText w:val=""/>
      <w:lvlJc w:val="left"/>
      <w:pPr>
        <w:ind w:left="346" w:hanging="173"/>
      </w:pPr>
      <w:rPr>
        <w:rFonts w:ascii="Symbol" w:hAnsi="Symbo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893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253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613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73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33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93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53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13" w:hanging="588"/>
      </w:pPr>
      <w:rPr>
        <w:rFonts w:hint="default"/>
      </w:rPr>
    </w:lvl>
  </w:abstractNum>
  <w:abstractNum w:abstractNumId="24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8529FF"/>
    <w:multiLevelType w:val="hybridMultilevel"/>
    <w:tmpl w:val="62E0945E"/>
    <w:lvl w:ilvl="0" w:tplc="0DF00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>
    <w:nsid w:val="5D3056A8"/>
    <w:multiLevelType w:val="hybridMultilevel"/>
    <w:tmpl w:val="54E6671C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7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19"/>
  </w:num>
  <w:num w:numId="3">
    <w:abstractNumId w:val="20"/>
  </w:num>
  <w:num w:numId="4">
    <w:abstractNumId w:val="12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4"/>
  </w:num>
  <w:num w:numId="28">
    <w:abstractNumId w:val="11"/>
  </w:num>
  <w:num w:numId="29">
    <w:abstractNumId w:val="33"/>
  </w:num>
  <w:num w:numId="30">
    <w:abstractNumId w:val="25"/>
  </w:num>
  <w:num w:numId="31">
    <w:abstractNumId w:val="41"/>
  </w:num>
  <w:num w:numId="32">
    <w:abstractNumId w:val="35"/>
  </w:num>
  <w:num w:numId="33">
    <w:abstractNumId w:val="17"/>
  </w:num>
  <w:num w:numId="34">
    <w:abstractNumId w:val="27"/>
  </w:num>
  <w:num w:numId="35">
    <w:abstractNumId w:val="10"/>
  </w:num>
  <w:num w:numId="36">
    <w:abstractNumId w:val="28"/>
  </w:num>
  <w:num w:numId="37">
    <w:abstractNumId w:val="32"/>
  </w:num>
  <w:num w:numId="38">
    <w:abstractNumId w:val="26"/>
  </w:num>
  <w:num w:numId="39">
    <w:abstractNumId w:val="40"/>
  </w:num>
  <w:num w:numId="40">
    <w:abstractNumId w:val="30"/>
  </w:num>
  <w:num w:numId="41">
    <w:abstractNumId w:val="21"/>
  </w:num>
  <w:num w:numId="42">
    <w:abstractNumId w:val="31"/>
  </w:num>
  <w:num w:numId="43">
    <w:abstractNumId w:val="37"/>
  </w:num>
  <w:num w:numId="44">
    <w:abstractNumId w:val="29"/>
  </w:num>
  <w:num w:numId="45">
    <w:abstractNumId w:val="23"/>
  </w:num>
  <w:num w:numId="46">
    <w:abstractNumId w:val="36"/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proofState w:spelling="clean" w:grammar="clean"/>
  <w:attachedTemplate r:id="rId1"/>
  <w:stylePaneFormatFilter w:val="7804"/>
  <w:stylePaneSortMethod w:val="0000"/>
  <w:defaultTabStop w:val="720"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237E5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E4012"/>
    <w:rsid w:val="000F4987"/>
    <w:rsid w:val="000F65EC"/>
    <w:rsid w:val="00103670"/>
    <w:rsid w:val="0011573E"/>
    <w:rsid w:val="0012634B"/>
    <w:rsid w:val="001269DE"/>
    <w:rsid w:val="00140DAE"/>
    <w:rsid w:val="0015180F"/>
    <w:rsid w:val="00160D72"/>
    <w:rsid w:val="001746FC"/>
    <w:rsid w:val="00177A24"/>
    <w:rsid w:val="00193653"/>
    <w:rsid w:val="001C329C"/>
    <w:rsid w:val="001E286F"/>
    <w:rsid w:val="001E7D29"/>
    <w:rsid w:val="001F2794"/>
    <w:rsid w:val="002404F5"/>
    <w:rsid w:val="00270D66"/>
    <w:rsid w:val="00275260"/>
    <w:rsid w:val="00276FA1"/>
    <w:rsid w:val="00285B87"/>
    <w:rsid w:val="00291B4A"/>
    <w:rsid w:val="002A3640"/>
    <w:rsid w:val="002C3D7E"/>
    <w:rsid w:val="002E4882"/>
    <w:rsid w:val="002E4F42"/>
    <w:rsid w:val="002F5208"/>
    <w:rsid w:val="0032131A"/>
    <w:rsid w:val="003310BF"/>
    <w:rsid w:val="00333DF8"/>
    <w:rsid w:val="003448DB"/>
    <w:rsid w:val="0035017B"/>
    <w:rsid w:val="00352B99"/>
    <w:rsid w:val="00357641"/>
    <w:rsid w:val="00360B6E"/>
    <w:rsid w:val="00361DEE"/>
    <w:rsid w:val="00394EF4"/>
    <w:rsid w:val="00396254"/>
    <w:rsid w:val="003E2702"/>
    <w:rsid w:val="003E5EB5"/>
    <w:rsid w:val="0040524F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77708"/>
    <w:rsid w:val="005D3902"/>
    <w:rsid w:val="005E0ED9"/>
    <w:rsid w:val="005E1843"/>
    <w:rsid w:val="005F7E65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5770"/>
    <w:rsid w:val="006C5764"/>
    <w:rsid w:val="006D5463"/>
    <w:rsid w:val="006E015E"/>
    <w:rsid w:val="006F03D4"/>
    <w:rsid w:val="00700B1F"/>
    <w:rsid w:val="007257E9"/>
    <w:rsid w:val="00740105"/>
    <w:rsid w:val="007417E6"/>
    <w:rsid w:val="00744B1E"/>
    <w:rsid w:val="00756D9C"/>
    <w:rsid w:val="007619BD"/>
    <w:rsid w:val="00771C24"/>
    <w:rsid w:val="00781863"/>
    <w:rsid w:val="00792701"/>
    <w:rsid w:val="00796218"/>
    <w:rsid w:val="007B2549"/>
    <w:rsid w:val="007D38EB"/>
    <w:rsid w:val="007D5836"/>
    <w:rsid w:val="007D632F"/>
    <w:rsid w:val="007F34A4"/>
    <w:rsid w:val="0081077D"/>
    <w:rsid w:val="008143F0"/>
    <w:rsid w:val="00815563"/>
    <w:rsid w:val="008177B5"/>
    <w:rsid w:val="008240DA"/>
    <w:rsid w:val="008253C2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37E5"/>
    <w:rsid w:val="00927C63"/>
    <w:rsid w:val="00932F50"/>
    <w:rsid w:val="0094637B"/>
    <w:rsid w:val="00955A78"/>
    <w:rsid w:val="009921B8"/>
    <w:rsid w:val="009A6621"/>
    <w:rsid w:val="009B75DE"/>
    <w:rsid w:val="009D074C"/>
    <w:rsid w:val="009D4984"/>
    <w:rsid w:val="009D6901"/>
    <w:rsid w:val="009F4E19"/>
    <w:rsid w:val="00A07662"/>
    <w:rsid w:val="00A12143"/>
    <w:rsid w:val="00A21B71"/>
    <w:rsid w:val="00A25111"/>
    <w:rsid w:val="00A3439E"/>
    <w:rsid w:val="00A37F9E"/>
    <w:rsid w:val="00A40085"/>
    <w:rsid w:val="00A47DF6"/>
    <w:rsid w:val="00A60E11"/>
    <w:rsid w:val="00A62B12"/>
    <w:rsid w:val="00A63D35"/>
    <w:rsid w:val="00A9231C"/>
    <w:rsid w:val="00A966DE"/>
    <w:rsid w:val="00AA2532"/>
    <w:rsid w:val="00AA702D"/>
    <w:rsid w:val="00AB1023"/>
    <w:rsid w:val="00AB6FD7"/>
    <w:rsid w:val="00AE1F88"/>
    <w:rsid w:val="00AE361F"/>
    <w:rsid w:val="00AE5370"/>
    <w:rsid w:val="00B247A9"/>
    <w:rsid w:val="00B30368"/>
    <w:rsid w:val="00B42BC6"/>
    <w:rsid w:val="00B435B5"/>
    <w:rsid w:val="00B54CB8"/>
    <w:rsid w:val="00B565D8"/>
    <w:rsid w:val="00B5779A"/>
    <w:rsid w:val="00B63E8A"/>
    <w:rsid w:val="00B64D24"/>
    <w:rsid w:val="00B7147D"/>
    <w:rsid w:val="00B75CFC"/>
    <w:rsid w:val="00B76AB4"/>
    <w:rsid w:val="00B76BF9"/>
    <w:rsid w:val="00B8194C"/>
    <w:rsid w:val="00B853F9"/>
    <w:rsid w:val="00B87125"/>
    <w:rsid w:val="00B90AC6"/>
    <w:rsid w:val="00B92231"/>
    <w:rsid w:val="00BA2CE6"/>
    <w:rsid w:val="00BB018B"/>
    <w:rsid w:val="00BD1747"/>
    <w:rsid w:val="00BD2380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03228"/>
    <w:rsid w:val="00D31AB7"/>
    <w:rsid w:val="00D50D23"/>
    <w:rsid w:val="00D512BB"/>
    <w:rsid w:val="00D53571"/>
    <w:rsid w:val="00D56961"/>
    <w:rsid w:val="00D64005"/>
    <w:rsid w:val="00D725C3"/>
    <w:rsid w:val="00D76C7F"/>
    <w:rsid w:val="00DA3B1A"/>
    <w:rsid w:val="00DC6078"/>
    <w:rsid w:val="00DC79AD"/>
    <w:rsid w:val="00DD2075"/>
    <w:rsid w:val="00DD2793"/>
    <w:rsid w:val="00DE01D4"/>
    <w:rsid w:val="00DF2868"/>
    <w:rsid w:val="00DF7B22"/>
    <w:rsid w:val="00E063C5"/>
    <w:rsid w:val="00E158EC"/>
    <w:rsid w:val="00E20F7C"/>
    <w:rsid w:val="00E27B69"/>
    <w:rsid w:val="00E500F4"/>
    <w:rsid w:val="00E557A0"/>
    <w:rsid w:val="00E70676"/>
    <w:rsid w:val="00EF6435"/>
    <w:rsid w:val="00F10F6B"/>
    <w:rsid w:val="00F23697"/>
    <w:rsid w:val="00F36BB7"/>
    <w:rsid w:val="00F50259"/>
    <w:rsid w:val="00F84D9B"/>
    <w:rsid w:val="00F87EAA"/>
    <w:rsid w:val="00F92B25"/>
    <w:rsid w:val="00FA62EE"/>
    <w:rsid w:val="00FA7DB4"/>
    <w:rsid w:val="00FB3809"/>
    <w:rsid w:val="00FD6CAB"/>
    <w:rsid w:val="00FE2960"/>
    <w:rsid w:val="00FE3951"/>
    <w:rsid w:val="00FE6B6C"/>
    <w:rsid w:val="00FF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/>
    <w:lsdException w:name="List Number" w:semiHidden="0" w:unhideWhenUsed="0" w:qFormat="1"/>
    <w:lsdException w:name="List Number 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/>
    <w:lsdException w:name="Strong" w:uiPriority="22" w:qFormat="1"/>
    <w:lsdException w:name="Emphasis" w:semiHidden="0" w:uiPriority="15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4A9A82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4A9A82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customStyle="1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customStyle="1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customStyle="1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customStyle="1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customStyle="1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3494BA" w:themeColor="accent1"/>
        <w:bottom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58B6C0" w:themeColor="accent2"/>
        <w:bottom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75BDA7" w:themeColor="accent3"/>
        <w:bottom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7A8C8E" w:themeColor="accent4"/>
        <w:bottom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84ACB6" w:themeColor="accent5"/>
        <w:bottom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2683C6" w:themeColor="accent6"/>
        <w:bottom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customStyle="1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customStyle="1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customStyle="1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4230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4A9A82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4A9A82" w:themeColor="accent3" w:themeShade="BF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7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juliemcmahon@komencolumbus.org" TargetMode="Externa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juliemcmahon@komencolumbus.or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5.sv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%20McMahon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E7274F2353C444EBFE2BDA8055E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F3411-1DDE-4B04-9AE4-8DCD6B0B2632}"/>
      </w:docPartPr>
      <w:docPartBody>
        <w:p w:rsidR="00286482" w:rsidRDefault="00CF56DA" w:rsidP="00CF56DA">
          <w:pPr>
            <w:pStyle w:val="9E7274F2353C444EBFE2BDA8055EA84C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/>
  <w:defaultTabStop w:val="720"/>
  <w:characterSpacingControl w:val="doNotCompress"/>
  <w:compat>
    <w:useFELayout/>
  </w:compat>
  <w:rsids>
    <w:rsidRoot w:val="00CF56DA"/>
    <w:rsid w:val="00286482"/>
    <w:rsid w:val="00C64E39"/>
    <w:rsid w:val="00CF5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56DA"/>
  </w:style>
  <w:style w:type="paragraph" w:customStyle="1" w:styleId="AEC583E5433B47B79E39468B828B7DAA">
    <w:name w:val="AEC583E5433B47B79E39468B828B7DAA"/>
    <w:rsid w:val="00CF56DA"/>
  </w:style>
  <w:style w:type="paragraph" w:customStyle="1" w:styleId="9E7274F2353C444EBFE2BDA8055EA84C">
    <w:name w:val="9E7274F2353C444EBFE2BDA8055EA84C"/>
    <w:rsid w:val="00CF56D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42161E902C74C8C3E6283E62C320F" ma:contentTypeVersion="12" ma:contentTypeDescription="Create a new document." ma:contentTypeScope="" ma:versionID="288c253abf3778669e7fd7357921f433">
  <xsd:schema xmlns:xsd="http://www.w3.org/2001/XMLSchema" xmlns:xs="http://www.w3.org/2001/XMLSchema" xmlns:p="http://schemas.microsoft.com/office/2006/metadata/properties" xmlns:ns2="806bdbad-ce14-4673-8b27-116c10b0ba98" xmlns:ns3="1f2d6e2d-f394-4b0c-ae4c-d56833bd1d91" targetNamespace="http://schemas.microsoft.com/office/2006/metadata/properties" ma:root="true" ma:fieldsID="3fddae1781fcbb3fbb87d737e21164e1" ns2:_="" ns3:_="">
    <xsd:import namespace="806bdbad-ce14-4673-8b27-116c10b0ba98"/>
    <xsd:import namespace="1f2d6e2d-f394-4b0c-ae4c-d56833bd1d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bdbad-ce14-4673-8b27-116c10b0ba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d6e2d-f394-4b0c-ae4c-d56833bd1d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ADB131-B306-49D2-A37C-1A5A83D5B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bdbad-ce14-4673-8b27-116c10b0ba98"/>
    <ds:schemaRef ds:uri="1f2d6e2d-f394-4b0c-ae4c-d56833bd1d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66B850-F3F0-4C6B-A2AF-D59191C0D720}">
  <ds:schemaRefs>
    <ds:schemaRef ds:uri="http://purl.org/dc/elements/1.1/"/>
    <ds:schemaRef ds:uri="http://schemas.microsoft.com/office/2006/metadata/properties"/>
    <ds:schemaRef ds:uri="1f2d6e2d-f394-4b0c-ae4c-d56833bd1d91"/>
    <ds:schemaRef ds:uri="806bdbad-ce14-4673-8b27-116c10b0ba9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F339FBE-4C7A-45F0-B8C7-3C82C8764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</Template>
  <TotalTime>0</TotalTime>
  <Pages>2</Pages>
  <Words>493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2020-01-27T15:36:00Z</dcterms:created>
  <dcterms:modified xsi:type="dcterms:W3CDTF">2020-01-27T15:38:00Z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0x010100C8442161E902C74C8C3E6283E62C320F</vt:lpwstr>
  </property>
</Properties>
</file>